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77D" w:rsidRDefault="00910767">
      <w:pPr>
        <w:jc w:val="center"/>
      </w:pPr>
      <w:bookmarkStart w:id="0" w:name="_GoBack"/>
      <w:bookmarkEnd w:id="0"/>
      <w:r>
        <w:rPr>
          <w:b/>
          <w:u w:val="single"/>
        </w:rPr>
        <w:t>ASSOCIATION OF FRIENDS OF ST JOSEPH’S (PTA) MINUETS OF THE MEETING HELD ON MONDAY 27</w:t>
      </w:r>
      <w:r>
        <w:rPr>
          <w:b/>
          <w:u w:val="single"/>
          <w:vertAlign w:val="superscript"/>
        </w:rPr>
        <w:t>TH</w:t>
      </w:r>
      <w:r>
        <w:rPr>
          <w:b/>
          <w:u w:val="single"/>
        </w:rPr>
        <w:t xml:space="preserve"> FEBRUARY 2017.1.30PM. CRAFT ROOM</w:t>
      </w:r>
    </w:p>
    <w:p w:rsidR="0059477D" w:rsidRDefault="0059477D">
      <w:pPr>
        <w:jc w:val="center"/>
        <w:rPr>
          <w:b/>
          <w:u w:val="single"/>
        </w:rPr>
      </w:pPr>
    </w:p>
    <w:p w:rsidR="0059477D" w:rsidRDefault="00910767">
      <w:r>
        <w:rPr>
          <w:b/>
        </w:rPr>
        <w:t xml:space="preserve">PRESENT: </w:t>
      </w:r>
      <w:r>
        <w:t xml:space="preserve">Vicki Willson (Secretary,) Myleen Perks, Sue Pearson, </w:t>
      </w:r>
      <w:r>
        <w:t>Sue Turnbull-Slattery, Lydia Wynne-Jones, Karen Moules</w:t>
      </w:r>
    </w:p>
    <w:p w:rsidR="0059477D" w:rsidRDefault="0059477D"/>
    <w:p w:rsidR="0059477D" w:rsidRDefault="00910767">
      <w:r>
        <w:rPr>
          <w:b/>
        </w:rPr>
        <w:t>APOLOGIES</w:t>
      </w:r>
      <w:r>
        <w:t>: Janet Belsham</w:t>
      </w:r>
      <w:r>
        <w:rPr>
          <w:b/>
        </w:rPr>
        <w:t xml:space="preserve">, </w:t>
      </w:r>
      <w:r>
        <w:t>Mel Shepherd, Jane Dunbar, Paul Kerr</w:t>
      </w:r>
    </w:p>
    <w:p w:rsidR="0059477D" w:rsidRDefault="0059477D">
      <w:pPr>
        <w:rPr>
          <w:b/>
        </w:rPr>
      </w:pPr>
    </w:p>
    <w:p w:rsidR="0059477D" w:rsidRDefault="00910767">
      <w:pPr>
        <w:rPr>
          <w:b/>
          <w:u w:val="single"/>
        </w:rPr>
      </w:pPr>
      <w:r>
        <w:rPr>
          <w:b/>
          <w:u w:val="single"/>
        </w:rPr>
        <w:t>Minuets from meeting held on Thursday 2nd February</w:t>
      </w:r>
    </w:p>
    <w:p w:rsidR="0059477D" w:rsidRDefault="00910767">
      <w:r>
        <w:t>Disco made £96.25 which is good for a non-fundraising event. We have had lots of posi</w:t>
      </w:r>
      <w:r>
        <w:t>tive feedback from parents and children. The only issue raised was that in the younger disco some parents brought their younger children which proved difficult at dinner time as the younger children sat down at the table. Maybe next year we need to be more</w:t>
      </w:r>
      <w:r>
        <w:t xml:space="preserve"> clear the disco is for school children only. Sandwich bags went down well as not much wastage. We did have some sandwiches left over which Emma Wonnacott kindly took down to the food bank for us.</w:t>
      </w:r>
    </w:p>
    <w:p w:rsidR="0059477D" w:rsidRDefault="00910767">
      <w:pPr>
        <w:rPr>
          <w:b/>
          <w:u w:val="single"/>
        </w:rPr>
      </w:pPr>
      <w:r>
        <w:rPr>
          <w:b/>
          <w:u w:val="single"/>
        </w:rPr>
        <w:t>Financial report</w:t>
      </w:r>
    </w:p>
    <w:p w:rsidR="0059477D" w:rsidRDefault="00910767">
      <w:r>
        <w:t>We have £2005 in bank</w:t>
      </w:r>
    </w:p>
    <w:p w:rsidR="0059477D" w:rsidRDefault="0059477D">
      <w:pPr>
        <w:rPr>
          <w:b/>
          <w:u w:val="single"/>
        </w:rPr>
      </w:pPr>
    </w:p>
    <w:p w:rsidR="0059477D" w:rsidRDefault="00910767">
      <w:pPr>
        <w:rPr>
          <w:b/>
          <w:u w:val="single"/>
        </w:rPr>
      </w:pPr>
      <w:r>
        <w:rPr>
          <w:b/>
          <w:u w:val="single"/>
        </w:rPr>
        <w:t>Easter Bingo</w:t>
      </w:r>
    </w:p>
    <w:p w:rsidR="0059477D" w:rsidRDefault="00910767">
      <w:r>
        <w:t>Friday</w:t>
      </w:r>
      <w:r>
        <w:t xml:space="preserve"> 31</w:t>
      </w:r>
      <w:r>
        <w:rPr>
          <w:vertAlign w:val="superscript"/>
        </w:rPr>
        <w:t>st</w:t>
      </w:r>
      <w:r>
        <w:t xml:space="preserve"> March at 5pm for 5.30pm eyes down. We will be doing 5 games like we did for Halloween Bingo. Children to bring own food for tables. We will provide teas, coffee and juice for donations. Sue Pearson, Janet Belsham, Lydia Wynne-Jones have volunteered t</w:t>
      </w:r>
      <w:r>
        <w:t>o help. We need to ask Mr Goldsmith if he will call the bingo. Sue Person has £15 money card from Tesco which she has kindly said we can use to buy Easter eggs for the bingo prizes. We need to ask Mrs Colley to add to newsletter about raffle prizes. We wil</w:t>
      </w:r>
      <w:r>
        <w:t xml:space="preserve">l ask marina Nea, Tania Hammond, Vicki May, Mel Shepherd and Jane Dunbar if they are around to help.  </w:t>
      </w:r>
    </w:p>
    <w:p w:rsidR="0059477D" w:rsidRDefault="00910767">
      <w:r>
        <w:t>Vicki Willson to produce a poster to advertise this event.</w:t>
      </w:r>
    </w:p>
    <w:p w:rsidR="0059477D" w:rsidRDefault="00910767">
      <w:pPr>
        <w:rPr>
          <w:b/>
          <w:u w:val="single"/>
        </w:rPr>
      </w:pPr>
      <w:r>
        <w:rPr>
          <w:b/>
          <w:u w:val="single"/>
        </w:rPr>
        <w:t>Leavers hoodies</w:t>
      </w:r>
    </w:p>
    <w:p w:rsidR="0059477D" w:rsidRDefault="00910767">
      <w:r>
        <w:t>Will speak to Mel Shepherd to see if she wants to do this, if not Vicki Willso</w:t>
      </w:r>
      <w:r>
        <w:t>n has volunteered. Speak to Mrs Colley to see Which company we used last year.</w:t>
      </w:r>
    </w:p>
    <w:p w:rsidR="0059477D" w:rsidRDefault="00910767">
      <w:pPr>
        <w:rPr>
          <w:b/>
          <w:u w:val="single"/>
        </w:rPr>
      </w:pPr>
      <w:r>
        <w:rPr>
          <w:b/>
          <w:u w:val="single"/>
        </w:rPr>
        <w:t>Summer Fete</w:t>
      </w:r>
    </w:p>
    <w:p w:rsidR="0059477D" w:rsidRDefault="00910767">
      <w:r>
        <w:t>Friday 23</w:t>
      </w:r>
      <w:r>
        <w:rPr>
          <w:vertAlign w:val="superscript"/>
        </w:rPr>
        <w:t>rd</w:t>
      </w:r>
      <w:r>
        <w:t xml:space="preserve"> June at 2.30pm. we need to book bouncy castles (bounce bounce) and lift parking restrictions. </w:t>
      </w:r>
    </w:p>
    <w:p w:rsidR="0059477D" w:rsidRDefault="00910767">
      <w:r>
        <w:t>We are thinking of a couple of options……wrist bands for un</w:t>
      </w:r>
      <w:r>
        <w:t>limited bouncing or whether we pay for hire and get our own helpers. Lydia is happy to contact Chris at bounce bounce regarding this. We need to think about different games/activities to keep people entertained. Vicki to organise getting parking restrictio</w:t>
      </w:r>
      <w:r>
        <w:t xml:space="preserve">ns lifted.  Sue Pearson to speak to Claire at Harwich sing regarding demonstrations.  All PTA members are going to think of fun games to get children involved and see what we can come up with, as we have agreed we always have lots of raffle type games and </w:t>
      </w:r>
      <w:r>
        <w:t xml:space="preserve">not enough to get children involved. </w:t>
      </w:r>
    </w:p>
    <w:p w:rsidR="0059477D" w:rsidRDefault="00910767">
      <w:r>
        <w:lastRenderedPageBreak/>
        <w:t>We need to have a look at banner for fete to see if ok to use,  If not arrange to have another one made.</w:t>
      </w:r>
    </w:p>
    <w:p w:rsidR="0059477D" w:rsidRDefault="00910767">
      <w:pPr>
        <w:rPr>
          <w:b/>
          <w:u w:val="single"/>
        </w:rPr>
      </w:pPr>
      <w:r>
        <w:rPr>
          <w:b/>
          <w:u w:val="single"/>
        </w:rPr>
        <w:t>Sports Day</w:t>
      </w:r>
    </w:p>
    <w:p w:rsidR="0059477D" w:rsidRDefault="00910767">
      <w:r>
        <w:t>Thursday 13</w:t>
      </w:r>
      <w:r>
        <w:rPr>
          <w:vertAlign w:val="superscript"/>
        </w:rPr>
        <w:t>Th</w:t>
      </w:r>
      <w:r>
        <w:t xml:space="preserve"> July . PTA to organise, Lydia has volunteered to help with programmes, teams and scoring</w:t>
      </w:r>
      <w:r>
        <w:t xml:space="preserve"> sheets etc. Lydia will ask Mel to help. We need lots of volunteers to help with refreshment and team management.  We have agreed the children need food as well as water at rest stations as the children were very hungry last year. And rest stations must be</w:t>
      </w:r>
      <w:r>
        <w:t xml:space="preserve"> in the shade maybe with gazebo’s and picnic blankets. We need to make sure the stations are in numerical order as last year they were dotted all over the place.  We also need to arrange the pimms raffle as each programme sold goes in with a chance of winn</w:t>
      </w:r>
      <w:r>
        <w:t xml:space="preserve">ing the pimms raffle. We need to check with the school if they are taking over in the afternoon to provide entertainment for the parents like they did last year.  </w:t>
      </w:r>
    </w:p>
    <w:p w:rsidR="0059477D" w:rsidRDefault="00910767">
      <w:pPr>
        <w:rPr>
          <w:b/>
          <w:u w:val="single"/>
        </w:rPr>
      </w:pPr>
      <w:r>
        <w:rPr>
          <w:b/>
          <w:u w:val="single"/>
        </w:rPr>
        <w:t>Leavers afternoon</w:t>
      </w:r>
    </w:p>
    <w:p w:rsidR="0059477D" w:rsidRDefault="00910767">
      <w:r>
        <w:t>Friday 21</w:t>
      </w:r>
      <w:r>
        <w:rPr>
          <w:vertAlign w:val="superscript"/>
        </w:rPr>
        <w:t>st</w:t>
      </w:r>
      <w:r>
        <w:t xml:space="preserve"> July. Leavers assembly and BBQ.</w:t>
      </w:r>
    </w:p>
    <w:p w:rsidR="0059477D" w:rsidRDefault="0059477D">
      <w:pPr>
        <w:rPr>
          <w:b/>
          <w:u w:val="single"/>
        </w:rPr>
      </w:pPr>
    </w:p>
    <w:p w:rsidR="0059477D" w:rsidRDefault="00910767">
      <w:pPr>
        <w:rPr>
          <w:b/>
          <w:u w:val="single"/>
        </w:rPr>
      </w:pPr>
      <w:r>
        <w:rPr>
          <w:b/>
          <w:u w:val="single"/>
        </w:rPr>
        <w:t>AOB</w:t>
      </w:r>
    </w:p>
    <w:p w:rsidR="0059477D" w:rsidRDefault="00910767">
      <w:r>
        <w:t>Myleene has brought donat</w:t>
      </w:r>
      <w:r>
        <w:t>ion buckets to use in various places. Myleen has also kindly got us (PTA) a place in the mayflower medical centre to raise funds for our school. She has asked for book donations to go up to the medical centre to sell. Once we know a date we will ask Mrs Co</w:t>
      </w:r>
      <w:r>
        <w:t xml:space="preserve">lley to add to newsletter about book donations. </w:t>
      </w:r>
    </w:p>
    <w:p w:rsidR="0059477D" w:rsidRDefault="00910767">
      <w:r>
        <w:t>Myleene has asked about swimming hats for the school team. We will speak to Mrs Colley regarding this.</w:t>
      </w:r>
    </w:p>
    <w:p w:rsidR="0059477D" w:rsidRDefault="00910767">
      <w:r>
        <w:t>Karen has asked if a few of us can get together to sort the shed.</w:t>
      </w:r>
    </w:p>
    <w:p w:rsidR="0059477D" w:rsidRDefault="00910767">
      <w:r>
        <w:t xml:space="preserve">Sue Pearson asking if school wants to </w:t>
      </w:r>
      <w:r>
        <w:t>do a community project. As working for Tesco she can put us into a token system to get some money. 1</w:t>
      </w:r>
      <w:r>
        <w:rPr>
          <w:vertAlign w:val="superscript"/>
        </w:rPr>
        <w:t>st</w:t>
      </w:r>
      <w:r>
        <w:t xml:space="preserve"> prize is £5k, second price £3k and 3</w:t>
      </w:r>
      <w:r>
        <w:rPr>
          <w:vertAlign w:val="superscript"/>
        </w:rPr>
        <w:t>rd</w:t>
      </w:r>
      <w:r>
        <w:t xml:space="preserve"> prize £1k.  this is something we as a school/PTA should have a think about.</w:t>
      </w:r>
    </w:p>
    <w:p w:rsidR="0059477D" w:rsidRDefault="00910767">
      <w:r>
        <w:t>Lydia asking for any other ideas for f</w:t>
      </w:r>
      <w:r>
        <w:t xml:space="preserve">undraising events. </w:t>
      </w:r>
    </w:p>
    <w:p w:rsidR="0059477D" w:rsidRDefault="00910767">
      <w:r>
        <w:t>Vicki has been given some letters from class 3 asking for 6 cameras to use for school trips etc, we have agreed to respond to class 3’s letters and consider deals on buying cameras. We will speak to Mrs Colley/Mrs Kelly about this too.</w:t>
      </w:r>
    </w:p>
    <w:p w:rsidR="0059477D" w:rsidRDefault="00910767">
      <w:r>
        <w:t xml:space="preserve">Sue Turnball-Slattery has asked if for Christmas panto this year if we could take the children to the theatre rather than them come to us. She thinks that the whole experience would be fantastic for them. </w:t>
      </w:r>
    </w:p>
    <w:p w:rsidR="0059477D" w:rsidRDefault="0059477D"/>
    <w:p w:rsidR="0059477D" w:rsidRDefault="00910767">
      <w:r>
        <w:t>Next meeting for Wednesday 29</w:t>
      </w:r>
      <w:r>
        <w:rPr>
          <w:vertAlign w:val="superscript"/>
        </w:rPr>
        <w:t>th</w:t>
      </w:r>
      <w:r>
        <w:t xml:space="preserve"> March at 1.30pm.</w:t>
      </w:r>
    </w:p>
    <w:sectPr w:rsidR="0059477D">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767" w:rsidRDefault="00910767">
      <w:pPr>
        <w:spacing w:after="0" w:line="240" w:lineRule="auto"/>
      </w:pPr>
      <w:r>
        <w:separator/>
      </w:r>
    </w:p>
  </w:endnote>
  <w:endnote w:type="continuationSeparator" w:id="0">
    <w:p w:rsidR="00910767" w:rsidRDefault="009107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767" w:rsidRDefault="00910767">
      <w:pPr>
        <w:spacing w:after="0" w:line="240" w:lineRule="auto"/>
      </w:pPr>
      <w:r>
        <w:rPr>
          <w:color w:val="000000"/>
        </w:rPr>
        <w:separator/>
      </w:r>
    </w:p>
  </w:footnote>
  <w:footnote w:type="continuationSeparator" w:id="0">
    <w:p w:rsidR="00910767" w:rsidRDefault="009107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59477D"/>
    <w:rsid w:val="00000263"/>
    <w:rsid w:val="0059477D"/>
    <w:rsid w:val="009107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5D9631-9715-4396-89EB-8B64CB398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715</Words>
  <Characters>4077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Lydia</cp:lastModifiedBy>
  <cp:revision>2</cp:revision>
  <dcterms:created xsi:type="dcterms:W3CDTF">2017-03-02T14:00:00Z</dcterms:created>
  <dcterms:modified xsi:type="dcterms:W3CDTF">2017-03-02T14:00:00Z</dcterms:modified>
</cp:coreProperties>
</file>