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ED1" w:rsidRDefault="001256CD">
      <w:pPr>
        <w:jc w:val="center"/>
        <w:rPr>
          <w:b/>
          <w:sz w:val="20"/>
          <w:szCs w:val="20"/>
          <w:u w:val="single"/>
        </w:rPr>
      </w:pPr>
      <w:r w:rsidRPr="00EA0E15">
        <w:rPr>
          <w:b/>
          <w:sz w:val="20"/>
          <w:szCs w:val="20"/>
          <w:u w:val="single"/>
        </w:rPr>
        <w:t>ASSOCIATION OF FRIENDS OF ST JOSEPH’S (PTA) MINUTES OF THE MEETING HELD ON</w:t>
      </w:r>
      <w:r w:rsidR="00453296" w:rsidRPr="00EA0E15">
        <w:rPr>
          <w:b/>
          <w:sz w:val="20"/>
          <w:szCs w:val="20"/>
          <w:u w:val="single"/>
        </w:rPr>
        <w:t xml:space="preserve"> WEDNESDAY 19</w:t>
      </w:r>
      <w:r w:rsidR="00453296" w:rsidRPr="00EA0E15">
        <w:rPr>
          <w:b/>
          <w:sz w:val="20"/>
          <w:szCs w:val="20"/>
          <w:u w:val="single"/>
          <w:vertAlign w:val="superscript"/>
        </w:rPr>
        <w:t>TH</w:t>
      </w:r>
      <w:r w:rsidR="00453296" w:rsidRPr="00EA0E15">
        <w:rPr>
          <w:b/>
          <w:sz w:val="20"/>
          <w:szCs w:val="20"/>
          <w:u w:val="single"/>
        </w:rPr>
        <w:t xml:space="preserve"> SEPTEMBER IN THE MAIN HALL</w:t>
      </w:r>
    </w:p>
    <w:p w:rsidR="00EA0E15" w:rsidRPr="00EA0E15" w:rsidRDefault="00EA0E15">
      <w:pPr>
        <w:jc w:val="center"/>
        <w:rPr>
          <w:b/>
          <w:sz w:val="20"/>
          <w:szCs w:val="20"/>
          <w:u w:val="single"/>
        </w:rPr>
      </w:pPr>
      <w:bookmarkStart w:id="0" w:name="_GoBack"/>
      <w:bookmarkEnd w:id="0"/>
    </w:p>
    <w:p w:rsidR="00EE0ED1" w:rsidRPr="00EA0E15" w:rsidRDefault="001256CD">
      <w:pPr>
        <w:rPr>
          <w:sz w:val="20"/>
          <w:szCs w:val="20"/>
        </w:rPr>
      </w:pPr>
      <w:r w:rsidRPr="00EA0E15">
        <w:rPr>
          <w:b/>
          <w:sz w:val="20"/>
          <w:szCs w:val="20"/>
          <w:u w:val="single"/>
        </w:rPr>
        <w:t>PRESENT</w:t>
      </w:r>
      <w:r w:rsidR="00453296" w:rsidRPr="00EA0E15">
        <w:rPr>
          <w:sz w:val="20"/>
          <w:szCs w:val="20"/>
        </w:rPr>
        <w:t>: Teresa Le-Blanc</w:t>
      </w:r>
      <w:r w:rsidRPr="00EA0E15">
        <w:rPr>
          <w:sz w:val="20"/>
          <w:szCs w:val="20"/>
        </w:rPr>
        <w:t xml:space="preserve"> (secretary), Hollie Campbell (Chair), Elske Rowse, </w:t>
      </w:r>
      <w:r w:rsidRPr="00EA0E15">
        <w:rPr>
          <w:sz w:val="20"/>
          <w:szCs w:val="20"/>
        </w:rPr>
        <w:t xml:space="preserve">Karen Moules, Layla Montgomery, </w:t>
      </w:r>
      <w:r w:rsidR="00EA0E15" w:rsidRPr="00EA0E15">
        <w:rPr>
          <w:sz w:val="20"/>
          <w:szCs w:val="20"/>
        </w:rPr>
        <w:t>Mrs Maguire</w:t>
      </w:r>
    </w:p>
    <w:p w:rsidR="00EE0ED1" w:rsidRPr="00EA0E15" w:rsidRDefault="001256CD">
      <w:pPr>
        <w:rPr>
          <w:b/>
          <w:sz w:val="20"/>
          <w:szCs w:val="20"/>
          <w:u w:val="single"/>
        </w:rPr>
      </w:pPr>
      <w:r w:rsidRPr="00EA0E15">
        <w:rPr>
          <w:b/>
          <w:sz w:val="20"/>
          <w:szCs w:val="20"/>
          <w:u w:val="single"/>
        </w:rPr>
        <w:t>Tresasuy Report</w:t>
      </w:r>
    </w:p>
    <w:p w:rsidR="00EE0ED1" w:rsidRPr="00EA0E15" w:rsidRDefault="001256CD">
      <w:pPr>
        <w:rPr>
          <w:sz w:val="20"/>
          <w:szCs w:val="20"/>
        </w:rPr>
      </w:pPr>
      <w:r w:rsidRPr="00EA0E15">
        <w:rPr>
          <w:sz w:val="20"/>
          <w:szCs w:val="20"/>
        </w:rPr>
        <w:t>We h</w:t>
      </w:r>
      <w:r w:rsidR="00453296" w:rsidRPr="00EA0E15">
        <w:rPr>
          <w:sz w:val="20"/>
          <w:szCs w:val="20"/>
        </w:rPr>
        <w:t>ave £3,808.05 in the bank at present</w:t>
      </w:r>
    </w:p>
    <w:p w:rsidR="00453296" w:rsidRPr="00EA0E15" w:rsidRDefault="00453296">
      <w:pPr>
        <w:rPr>
          <w:sz w:val="20"/>
          <w:szCs w:val="20"/>
        </w:rPr>
      </w:pPr>
      <w:r w:rsidRPr="00EA0E15">
        <w:rPr>
          <w:sz w:val="20"/>
          <w:szCs w:val="20"/>
        </w:rPr>
        <w:t>£10 per child towards trips</w:t>
      </w:r>
    </w:p>
    <w:p w:rsidR="00453296" w:rsidRPr="00EA0E15" w:rsidRDefault="009124B3">
      <w:pPr>
        <w:rPr>
          <w:sz w:val="20"/>
          <w:szCs w:val="20"/>
        </w:rPr>
      </w:pPr>
      <w:r w:rsidRPr="00EA0E15">
        <w:rPr>
          <w:sz w:val="20"/>
          <w:szCs w:val="20"/>
        </w:rPr>
        <w:t>£2</w:t>
      </w:r>
      <w:r w:rsidR="00453296" w:rsidRPr="00EA0E15">
        <w:rPr>
          <w:sz w:val="20"/>
          <w:szCs w:val="20"/>
        </w:rPr>
        <w:t>00 per class needs to be discussed, as reception and class 4 are desperate for new white boards</w:t>
      </w:r>
    </w:p>
    <w:p w:rsidR="00EE0ED1" w:rsidRPr="00EA0E15" w:rsidRDefault="00453296">
      <w:pPr>
        <w:rPr>
          <w:b/>
          <w:sz w:val="20"/>
          <w:szCs w:val="20"/>
          <w:u w:val="single"/>
        </w:rPr>
      </w:pPr>
      <w:r w:rsidRPr="00EA0E15">
        <w:rPr>
          <w:b/>
          <w:sz w:val="20"/>
          <w:szCs w:val="20"/>
          <w:u w:val="single"/>
        </w:rPr>
        <w:t>Start of new year 2018-2019</w:t>
      </w:r>
    </w:p>
    <w:p w:rsidR="009124B3" w:rsidRPr="00EA0E15" w:rsidRDefault="00453296">
      <w:pPr>
        <w:rPr>
          <w:sz w:val="20"/>
          <w:szCs w:val="20"/>
        </w:rPr>
      </w:pPr>
      <w:r w:rsidRPr="00EA0E15">
        <w:rPr>
          <w:sz w:val="20"/>
          <w:szCs w:val="20"/>
        </w:rPr>
        <w:t xml:space="preserve">We have had 2 members give up their roles, so kindly Layla has stepped in as treasurer and Teresa as secretary, so please could the ladies that did the roles previously </w:t>
      </w:r>
      <w:r w:rsidR="009124B3" w:rsidRPr="00EA0E15">
        <w:rPr>
          <w:sz w:val="20"/>
          <w:szCs w:val="20"/>
        </w:rPr>
        <w:t>would be kind enough to show the girls in the next meeting so they can get to grips for this year and the following.</w:t>
      </w:r>
    </w:p>
    <w:p w:rsidR="00EE0ED1" w:rsidRPr="00EA0E15" w:rsidRDefault="009124B3">
      <w:pPr>
        <w:rPr>
          <w:sz w:val="20"/>
          <w:szCs w:val="20"/>
        </w:rPr>
      </w:pPr>
      <w:r w:rsidRPr="00EA0E15">
        <w:rPr>
          <w:sz w:val="20"/>
          <w:szCs w:val="20"/>
        </w:rPr>
        <w:t xml:space="preserve">Loads of changes have been made at dates have been set so any questions please come and find Hollie or we will discuss next meeting. </w:t>
      </w:r>
    </w:p>
    <w:p w:rsidR="00EE0ED1" w:rsidRPr="00EA0E15" w:rsidRDefault="009124B3">
      <w:pPr>
        <w:rPr>
          <w:b/>
          <w:sz w:val="20"/>
          <w:szCs w:val="20"/>
          <w:u w:val="single"/>
        </w:rPr>
      </w:pPr>
      <w:r w:rsidRPr="00EA0E15">
        <w:rPr>
          <w:b/>
          <w:sz w:val="20"/>
          <w:szCs w:val="20"/>
          <w:u w:val="single"/>
        </w:rPr>
        <w:t>Macmillan coffee afternoon</w:t>
      </w:r>
    </w:p>
    <w:p w:rsidR="00EE0ED1" w:rsidRPr="00EA0E15" w:rsidRDefault="009124B3">
      <w:pPr>
        <w:rPr>
          <w:sz w:val="20"/>
          <w:szCs w:val="20"/>
        </w:rPr>
      </w:pPr>
      <w:r w:rsidRPr="00EA0E15">
        <w:rPr>
          <w:sz w:val="20"/>
          <w:szCs w:val="20"/>
        </w:rPr>
        <w:t>28</w:t>
      </w:r>
      <w:r w:rsidRPr="00EA0E15">
        <w:rPr>
          <w:sz w:val="20"/>
          <w:szCs w:val="20"/>
          <w:vertAlign w:val="superscript"/>
        </w:rPr>
        <w:t>th</w:t>
      </w:r>
      <w:r w:rsidRPr="00EA0E15">
        <w:rPr>
          <w:sz w:val="20"/>
          <w:szCs w:val="20"/>
        </w:rPr>
        <w:t xml:space="preserve"> September 2.30pm in place of assembly, leaflet put out for donations of cakes and need helpers to set up just after lunch decorations should be in shed will ch</w:t>
      </w:r>
      <w:r w:rsidR="00697EDF" w:rsidRPr="00EA0E15">
        <w:rPr>
          <w:sz w:val="20"/>
          <w:szCs w:val="20"/>
        </w:rPr>
        <w:t>eck and pack is on its way, non-</w:t>
      </w:r>
      <w:r w:rsidRPr="00EA0E15">
        <w:rPr>
          <w:sz w:val="20"/>
          <w:szCs w:val="20"/>
        </w:rPr>
        <w:t>uniform poster has been put up. Cake donation or £1</w:t>
      </w:r>
      <w:r w:rsidR="00697EDF" w:rsidRPr="00EA0E15">
        <w:rPr>
          <w:sz w:val="20"/>
          <w:szCs w:val="20"/>
        </w:rPr>
        <w:t>, plenty of coffee cups but need more cold drinking cups, please can we get paper ones rather than plastic if possible to reduce plastic waste</w:t>
      </w:r>
    </w:p>
    <w:p w:rsidR="00EE0ED1" w:rsidRPr="00EA0E15" w:rsidRDefault="009124B3">
      <w:pPr>
        <w:rPr>
          <w:b/>
          <w:sz w:val="20"/>
          <w:szCs w:val="20"/>
          <w:u w:val="single"/>
        </w:rPr>
      </w:pPr>
      <w:r w:rsidRPr="00EA0E15">
        <w:rPr>
          <w:b/>
          <w:sz w:val="20"/>
          <w:szCs w:val="20"/>
          <w:u w:val="single"/>
        </w:rPr>
        <w:t>Halloween</w:t>
      </w:r>
    </w:p>
    <w:p w:rsidR="00EE0ED1" w:rsidRPr="00EA0E15" w:rsidRDefault="00697EDF">
      <w:pPr>
        <w:rPr>
          <w:sz w:val="20"/>
          <w:szCs w:val="20"/>
        </w:rPr>
      </w:pPr>
      <w:r w:rsidRPr="00EA0E15">
        <w:rPr>
          <w:sz w:val="20"/>
          <w:szCs w:val="20"/>
        </w:rPr>
        <w:t>Thursday 1</w:t>
      </w:r>
      <w:r w:rsidRPr="00EA0E15">
        <w:rPr>
          <w:sz w:val="20"/>
          <w:szCs w:val="20"/>
          <w:vertAlign w:val="superscript"/>
        </w:rPr>
        <w:t>st</w:t>
      </w:r>
      <w:r w:rsidRPr="00EA0E15">
        <w:rPr>
          <w:sz w:val="20"/>
          <w:szCs w:val="20"/>
        </w:rPr>
        <w:t xml:space="preserve"> November, KS1 spooky crafts 4-5pm</w:t>
      </w:r>
    </w:p>
    <w:p w:rsidR="00697EDF" w:rsidRPr="00EA0E15" w:rsidRDefault="00697EDF">
      <w:pPr>
        <w:rPr>
          <w:sz w:val="20"/>
          <w:szCs w:val="20"/>
        </w:rPr>
      </w:pPr>
      <w:r w:rsidRPr="00EA0E15">
        <w:rPr>
          <w:sz w:val="20"/>
          <w:szCs w:val="20"/>
        </w:rPr>
        <w:t>Thursday 1</w:t>
      </w:r>
      <w:r w:rsidRPr="00EA0E15">
        <w:rPr>
          <w:sz w:val="20"/>
          <w:szCs w:val="20"/>
          <w:vertAlign w:val="superscript"/>
        </w:rPr>
        <w:t>st</w:t>
      </w:r>
      <w:r w:rsidRPr="00EA0E15">
        <w:rPr>
          <w:sz w:val="20"/>
          <w:szCs w:val="20"/>
        </w:rPr>
        <w:t xml:space="preserve"> November, KS2 spooky disco 5-7pm</w:t>
      </w:r>
    </w:p>
    <w:p w:rsidR="00697EDF" w:rsidRPr="00EA0E15" w:rsidRDefault="00697EDF">
      <w:pPr>
        <w:rPr>
          <w:sz w:val="20"/>
          <w:szCs w:val="20"/>
        </w:rPr>
      </w:pPr>
      <w:r w:rsidRPr="00EA0E15">
        <w:rPr>
          <w:sz w:val="20"/>
          <w:szCs w:val="20"/>
        </w:rPr>
        <w:t>Karen to supply the food, helpers needed for the night.</w:t>
      </w:r>
    </w:p>
    <w:p w:rsidR="00EE0ED1" w:rsidRPr="00EA0E15" w:rsidRDefault="00697EDF">
      <w:pPr>
        <w:rPr>
          <w:b/>
          <w:sz w:val="20"/>
          <w:szCs w:val="20"/>
          <w:u w:val="single"/>
        </w:rPr>
      </w:pPr>
      <w:r w:rsidRPr="00EA0E15">
        <w:rPr>
          <w:b/>
          <w:sz w:val="20"/>
          <w:szCs w:val="20"/>
          <w:u w:val="single"/>
        </w:rPr>
        <w:t>Quiz night</w:t>
      </w:r>
    </w:p>
    <w:p w:rsidR="00EE0ED1" w:rsidRPr="00EA0E15" w:rsidRDefault="00B7791D">
      <w:pPr>
        <w:rPr>
          <w:sz w:val="20"/>
          <w:szCs w:val="20"/>
        </w:rPr>
      </w:pPr>
      <w:r w:rsidRPr="00EA0E15">
        <w:rPr>
          <w:sz w:val="20"/>
          <w:szCs w:val="20"/>
        </w:rPr>
        <w:t>Potentially a quiz at The Royal on 7</w:t>
      </w:r>
      <w:r w:rsidRPr="00EA0E15">
        <w:rPr>
          <w:sz w:val="20"/>
          <w:szCs w:val="20"/>
          <w:vertAlign w:val="superscript"/>
        </w:rPr>
        <w:t>th</w:t>
      </w:r>
      <w:r w:rsidRPr="00EA0E15">
        <w:rPr>
          <w:sz w:val="20"/>
          <w:szCs w:val="20"/>
        </w:rPr>
        <w:t xml:space="preserve"> November, we need to organise a question master, 80 questions, 1-20 x 4, 3 people to mark answers, 2 people to sell raffle tickets, we would need to supply quiz prizes (including booby prizes) and raffle prizes.</w:t>
      </w:r>
    </w:p>
    <w:p w:rsidR="00EE0ED1" w:rsidRPr="00EA0E15" w:rsidRDefault="00697EDF">
      <w:pPr>
        <w:rPr>
          <w:b/>
          <w:sz w:val="20"/>
          <w:szCs w:val="20"/>
          <w:u w:val="single"/>
        </w:rPr>
      </w:pPr>
      <w:r w:rsidRPr="00EA0E15">
        <w:rPr>
          <w:b/>
          <w:sz w:val="20"/>
          <w:szCs w:val="20"/>
          <w:u w:val="single"/>
        </w:rPr>
        <w:t>Christmas Bazaar</w:t>
      </w:r>
    </w:p>
    <w:p w:rsidR="00EE0ED1" w:rsidRPr="00EA0E15" w:rsidRDefault="00697EDF">
      <w:pPr>
        <w:rPr>
          <w:sz w:val="20"/>
          <w:szCs w:val="20"/>
        </w:rPr>
      </w:pPr>
      <w:r w:rsidRPr="00EA0E15">
        <w:rPr>
          <w:sz w:val="20"/>
          <w:szCs w:val="20"/>
        </w:rPr>
        <w:t>Proposed dates Friday 7</w:t>
      </w:r>
      <w:r w:rsidRPr="00EA0E15">
        <w:rPr>
          <w:sz w:val="20"/>
          <w:szCs w:val="20"/>
          <w:vertAlign w:val="superscript"/>
        </w:rPr>
        <w:t>th</w:t>
      </w:r>
      <w:r w:rsidRPr="00EA0E15">
        <w:rPr>
          <w:sz w:val="20"/>
          <w:szCs w:val="20"/>
        </w:rPr>
        <w:t xml:space="preserve"> December</w:t>
      </w:r>
      <w:r w:rsidR="00B7791D" w:rsidRPr="00EA0E15">
        <w:rPr>
          <w:sz w:val="20"/>
          <w:szCs w:val="20"/>
        </w:rPr>
        <w:t>, Can Mel/Sue confirm with Jane Dunbar and she will need to attend a meeting so we can plan together this year to which stalls we are having and delegating members of church and PTA to stalls.</w:t>
      </w:r>
    </w:p>
    <w:p w:rsidR="000E4CDB" w:rsidRPr="00EA0E15" w:rsidRDefault="000E4CDB">
      <w:pPr>
        <w:rPr>
          <w:sz w:val="20"/>
          <w:szCs w:val="20"/>
        </w:rPr>
      </w:pPr>
      <w:r w:rsidRPr="00EA0E15">
        <w:rPr>
          <w:sz w:val="20"/>
          <w:szCs w:val="20"/>
        </w:rPr>
        <w:t>16</w:t>
      </w:r>
      <w:r w:rsidRPr="00EA0E15">
        <w:rPr>
          <w:sz w:val="20"/>
          <w:szCs w:val="20"/>
          <w:vertAlign w:val="superscript"/>
        </w:rPr>
        <w:t>th</w:t>
      </w:r>
      <w:r w:rsidRPr="00EA0E15">
        <w:rPr>
          <w:sz w:val="20"/>
          <w:szCs w:val="20"/>
        </w:rPr>
        <w:t xml:space="preserve"> November to be non-uniform day to donate a bottle, so that we can check the dates and we can label and store before December as th</w:t>
      </w:r>
      <w:r w:rsidR="00EA0E15" w:rsidRPr="00EA0E15">
        <w:rPr>
          <w:sz w:val="20"/>
          <w:szCs w:val="20"/>
        </w:rPr>
        <w:t>at takes time, also we need to organise leaflets for bookbags as we need teddies donated and supplies for stalls.</w:t>
      </w:r>
    </w:p>
    <w:p w:rsidR="00EA0E15" w:rsidRPr="00EA0E15" w:rsidRDefault="00EA0E15">
      <w:pPr>
        <w:rPr>
          <w:sz w:val="20"/>
          <w:szCs w:val="20"/>
        </w:rPr>
      </w:pPr>
      <w:r w:rsidRPr="00EA0E15">
        <w:rPr>
          <w:sz w:val="20"/>
          <w:szCs w:val="20"/>
        </w:rPr>
        <w:t>Mrs Maguire has kindly offered to get the teachers to organise the grotto this year with Mr Higgins as Santa and purchase the gifts.</w:t>
      </w:r>
    </w:p>
    <w:p w:rsidR="00EA0E15" w:rsidRPr="00EA0E15" w:rsidRDefault="00EA0E15">
      <w:pPr>
        <w:rPr>
          <w:sz w:val="20"/>
          <w:szCs w:val="20"/>
        </w:rPr>
      </w:pPr>
      <w:r w:rsidRPr="00EA0E15">
        <w:rPr>
          <w:sz w:val="20"/>
          <w:szCs w:val="20"/>
        </w:rPr>
        <w:t>PTA Santa gifts before we break up, need ideas?</w:t>
      </w:r>
    </w:p>
    <w:p w:rsidR="00B7791D" w:rsidRPr="00EA0E15" w:rsidRDefault="00B7791D">
      <w:pPr>
        <w:rPr>
          <w:b/>
          <w:sz w:val="20"/>
          <w:szCs w:val="20"/>
          <w:u w:val="single"/>
        </w:rPr>
      </w:pPr>
      <w:r w:rsidRPr="00EA0E15">
        <w:rPr>
          <w:b/>
          <w:sz w:val="20"/>
          <w:szCs w:val="20"/>
          <w:u w:val="single"/>
        </w:rPr>
        <w:t>Christmas cards</w:t>
      </w:r>
    </w:p>
    <w:p w:rsidR="003333E7" w:rsidRPr="00EA0E15" w:rsidRDefault="000E4CDB">
      <w:pPr>
        <w:rPr>
          <w:sz w:val="20"/>
          <w:szCs w:val="20"/>
        </w:rPr>
      </w:pPr>
      <w:r w:rsidRPr="00EA0E15">
        <w:rPr>
          <w:sz w:val="20"/>
          <w:szCs w:val="20"/>
        </w:rPr>
        <w:t>Vicky has offered to</w:t>
      </w:r>
      <w:r w:rsidR="003333E7" w:rsidRPr="00EA0E15">
        <w:rPr>
          <w:sz w:val="20"/>
          <w:szCs w:val="20"/>
        </w:rPr>
        <w:t xml:space="preserve"> organise</w:t>
      </w:r>
    </w:p>
    <w:p w:rsidR="00B7791D" w:rsidRPr="00EA0E15" w:rsidRDefault="003333E7">
      <w:pPr>
        <w:rPr>
          <w:b/>
          <w:sz w:val="20"/>
          <w:szCs w:val="20"/>
          <w:u w:val="single"/>
        </w:rPr>
      </w:pPr>
      <w:r w:rsidRPr="00EA0E15">
        <w:rPr>
          <w:b/>
          <w:sz w:val="20"/>
          <w:szCs w:val="20"/>
          <w:u w:val="single"/>
        </w:rPr>
        <w:t>Chr</w:t>
      </w:r>
      <w:r w:rsidR="00B7791D" w:rsidRPr="00EA0E15">
        <w:rPr>
          <w:b/>
          <w:sz w:val="20"/>
          <w:szCs w:val="20"/>
          <w:u w:val="single"/>
        </w:rPr>
        <w:t>istmas pantomime</w:t>
      </w:r>
    </w:p>
    <w:p w:rsidR="00B7791D" w:rsidRPr="00EA0E15" w:rsidRDefault="00B7791D">
      <w:pPr>
        <w:rPr>
          <w:sz w:val="20"/>
          <w:szCs w:val="20"/>
        </w:rPr>
      </w:pPr>
      <w:r w:rsidRPr="00EA0E15">
        <w:rPr>
          <w:sz w:val="20"/>
          <w:szCs w:val="20"/>
        </w:rPr>
        <w:t>17</w:t>
      </w:r>
      <w:r w:rsidRPr="00EA0E15">
        <w:rPr>
          <w:sz w:val="20"/>
          <w:szCs w:val="20"/>
          <w:vertAlign w:val="superscript"/>
        </w:rPr>
        <w:t>th</w:t>
      </w:r>
      <w:r w:rsidRPr="00EA0E15">
        <w:rPr>
          <w:sz w:val="20"/>
          <w:szCs w:val="20"/>
        </w:rPr>
        <w:t xml:space="preserve"> December, Sa</w:t>
      </w:r>
      <w:r w:rsidR="003333E7" w:rsidRPr="00EA0E15">
        <w:rPr>
          <w:sz w:val="20"/>
          <w:szCs w:val="20"/>
        </w:rPr>
        <w:t>nta to give out sweets in the morning</w:t>
      </w:r>
      <w:r w:rsidR="000E4CDB" w:rsidRPr="00EA0E15">
        <w:rPr>
          <w:sz w:val="20"/>
          <w:szCs w:val="20"/>
        </w:rPr>
        <w:t xml:space="preserve"> to be eaten in the afternoon, n</w:t>
      </w:r>
      <w:r w:rsidR="003333E7" w:rsidRPr="00EA0E15">
        <w:rPr>
          <w:sz w:val="20"/>
          <w:szCs w:val="20"/>
        </w:rPr>
        <w:t xml:space="preserve">ew belt buckle for Santa </w:t>
      </w:r>
      <w:r w:rsidR="000E4CDB" w:rsidRPr="00EA0E15">
        <w:rPr>
          <w:sz w:val="20"/>
          <w:szCs w:val="20"/>
        </w:rPr>
        <w:t xml:space="preserve">costume </w:t>
      </w:r>
      <w:r w:rsidR="003333E7" w:rsidRPr="00EA0E15">
        <w:rPr>
          <w:sz w:val="20"/>
          <w:szCs w:val="20"/>
        </w:rPr>
        <w:t>needed</w:t>
      </w:r>
      <w:r w:rsidR="000E4CDB" w:rsidRPr="00EA0E15">
        <w:rPr>
          <w:sz w:val="20"/>
          <w:szCs w:val="20"/>
        </w:rPr>
        <w:t xml:space="preserve"> for this year and new Santa required, Mr Higgins was suggested to be asked</w:t>
      </w:r>
      <w:r w:rsidR="003333E7" w:rsidRPr="00EA0E15">
        <w:rPr>
          <w:sz w:val="20"/>
          <w:szCs w:val="20"/>
        </w:rPr>
        <w:t>.</w:t>
      </w:r>
    </w:p>
    <w:p w:rsidR="00EE0ED1" w:rsidRPr="00EA0E15" w:rsidRDefault="001256CD">
      <w:pPr>
        <w:rPr>
          <w:b/>
          <w:sz w:val="20"/>
          <w:szCs w:val="20"/>
          <w:u w:val="single"/>
        </w:rPr>
      </w:pPr>
      <w:r w:rsidRPr="00EA0E15">
        <w:rPr>
          <w:b/>
          <w:sz w:val="20"/>
          <w:szCs w:val="20"/>
          <w:u w:val="single"/>
        </w:rPr>
        <w:t>AOB</w:t>
      </w:r>
    </w:p>
    <w:p w:rsidR="00EE0ED1" w:rsidRPr="00EA0E15" w:rsidRDefault="003333E7">
      <w:pPr>
        <w:rPr>
          <w:sz w:val="20"/>
          <w:szCs w:val="20"/>
        </w:rPr>
      </w:pPr>
      <w:r w:rsidRPr="00EA0E15">
        <w:rPr>
          <w:sz w:val="20"/>
          <w:szCs w:val="20"/>
        </w:rPr>
        <w:t>Hollie wants to go through the shed and will need helpers to sort it out. Plastic storage boxes to</w:t>
      </w:r>
      <w:r w:rsidR="000E4CDB" w:rsidRPr="00EA0E15">
        <w:rPr>
          <w:sz w:val="20"/>
          <w:szCs w:val="20"/>
        </w:rPr>
        <w:t xml:space="preserve"> be </w:t>
      </w:r>
      <w:r w:rsidRPr="00EA0E15">
        <w:rPr>
          <w:sz w:val="20"/>
          <w:szCs w:val="20"/>
        </w:rPr>
        <w:t>p</w:t>
      </w:r>
      <w:r w:rsidR="000E4CDB" w:rsidRPr="00EA0E15">
        <w:rPr>
          <w:sz w:val="20"/>
          <w:szCs w:val="20"/>
        </w:rPr>
        <w:t>urchased to store everything in.</w:t>
      </w:r>
    </w:p>
    <w:p w:rsidR="000E4CDB" w:rsidRPr="00EA0E15" w:rsidRDefault="000E4CDB">
      <w:pPr>
        <w:rPr>
          <w:sz w:val="20"/>
          <w:szCs w:val="20"/>
        </w:rPr>
      </w:pPr>
      <w:r w:rsidRPr="00EA0E15">
        <w:rPr>
          <w:sz w:val="20"/>
          <w:szCs w:val="20"/>
        </w:rPr>
        <w:t>Events after Christmas – film night etc. to be discussed in a future meeting</w:t>
      </w:r>
    </w:p>
    <w:sectPr w:rsidR="000E4CDB" w:rsidRPr="00EA0E15" w:rsidSect="00EA0E15">
      <w:pgSz w:w="11906" w:h="16838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56CD" w:rsidRDefault="001256CD">
      <w:pPr>
        <w:spacing w:after="0"/>
      </w:pPr>
      <w:r>
        <w:separator/>
      </w:r>
    </w:p>
  </w:endnote>
  <w:endnote w:type="continuationSeparator" w:id="0">
    <w:p w:rsidR="001256CD" w:rsidRDefault="001256C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56CD" w:rsidRDefault="001256CD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1256CD" w:rsidRDefault="001256C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EE0ED1"/>
    <w:rsid w:val="000E4CDB"/>
    <w:rsid w:val="001256CD"/>
    <w:rsid w:val="003333E7"/>
    <w:rsid w:val="00453296"/>
    <w:rsid w:val="00697EDF"/>
    <w:rsid w:val="007534DA"/>
    <w:rsid w:val="009124B3"/>
    <w:rsid w:val="0099361B"/>
    <w:rsid w:val="00B7791D"/>
    <w:rsid w:val="00C1631D"/>
    <w:rsid w:val="00EA0E15"/>
    <w:rsid w:val="00EE0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D33C56B-DA4A-47A9-9BCB-7AAAF5F08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Willson</dc:creator>
  <dc:description/>
  <cp:lastModifiedBy>Teresa Le-Blanc</cp:lastModifiedBy>
  <cp:revision>3</cp:revision>
  <dcterms:created xsi:type="dcterms:W3CDTF">2018-09-19T17:58:00Z</dcterms:created>
  <dcterms:modified xsi:type="dcterms:W3CDTF">2018-09-19T18:17:00Z</dcterms:modified>
</cp:coreProperties>
</file>